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CC0" w:rsidRPr="00AD647F" w:rsidRDefault="00EE4C4F" w:rsidP="00B47CC0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 xml:space="preserve">District </w:t>
      </w:r>
      <w:r w:rsidR="000974E1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>21-96</w:t>
      </w:r>
      <w:r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t xml:space="preserve"> Joint Business Meeting</w:t>
      </w:r>
      <w:r w:rsidR="00B47CC0" w:rsidRPr="00AD647F">
        <w:rPr>
          <w:rFonts w:ascii="Arial" w:hAnsi="Arial" w:cs="Gotham Bold"/>
          <w:b/>
          <w:bCs/>
          <w:color w:val="FFFFFF" w:themeColor="background1"/>
          <w:sz w:val="40"/>
          <w:szCs w:val="40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2</w:t>
      </w:r>
      <w:r w:rsidR="000974E1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7</w:t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May 2025</w:t>
      </w:r>
    </w:p>
    <w:p w:rsidR="00B47CC0" w:rsidRDefault="00B47CC0" w:rsidP="00B47CC0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:rsidR="00994B30" w:rsidRPr="00D1608B" w:rsidRDefault="00994B30" w:rsidP="00994B30">
      <w:p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  <w:b/>
          <w:bCs/>
        </w:rPr>
        <w:t>Date:</w:t>
      </w:r>
      <w:r w:rsidRPr="00D1608B">
        <w:rPr>
          <w:rFonts w:ascii="Times New Roman" w:eastAsia="Times New Roman" w:hAnsi="Times New Roman"/>
        </w:rPr>
        <w:t xml:space="preserve"> May 2</w:t>
      </w:r>
      <w:r w:rsidR="000974E1">
        <w:rPr>
          <w:rFonts w:ascii="Times New Roman" w:eastAsia="Times New Roman" w:hAnsi="Times New Roman"/>
        </w:rPr>
        <w:t>7</w:t>
      </w:r>
      <w:r w:rsidRPr="00D1608B">
        <w:rPr>
          <w:rFonts w:ascii="Times New Roman" w:eastAsia="Times New Roman" w:hAnsi="Times New Roman"/>
        </w:rPr>
        <w:t>, 2025</w:t>
      </w:r>
      <w:r w:rsidRPr="00D1608B">
        <w:rPr>
          <w:rFonts w:ascii="Times New Roman" w:eastAsia="Times New Roman" w:hAnsi="Times New Roman"/>
        </w:rPr>
        <w:br/>
      </w:r>
      <w:r w:rsidRPr="00D1608B">
        <w:rPr>
          <w:rFonts w:ascii="Times New Roman" w:eastAsia="Times New Roman" w:hAnsi="Times New Roman"/>
          <w:b/>
          <w:bCs/>
        </w:rPr>
        <w:t>Time:</w:t>
      </w:r>
      <w:r w:rsidRPr="00D1608B">
        <w:rPr>
          <w:rFonts w:ascii="Times New Roman" w:eastAsia="Times New Roman" w:hAnsi="Times New Roman"/>
        </w:rPr>
        <w:t xml:space="preserve"> </w:t>
      </w:r>
      <w:r w:rsidR="008F5A3E">
        <w:rPr>
          <w:rFonts w:ascii="Times New Roman" w:eastAsia="Times New Roman" w:hAnsi="Times New Roman"/>
        </w:rPr>
        <w:t>6:30</w:t>
      </w:r>
      <w:r w:rsidRPr="00D1608B">
        <w:rPr>
          <w:rFonts w:ascii="Times New Roman" w:eastAsia="Times New Roman" w:hAnsi="Times New Roman"/>
        </w:rPr>
        <w:t>–</w:t>
      </w:r>
      <w:r w:rsidR="008F5A3E">
        <w:rPr>
          <w:rFonts w:ascii="Times New Roman" w:eastAsia="Times New Roman" w:hAnsi="Times New Roman"/>
        </w:rPr>
        <w:t>8</w:t>
      </w:r>
      <w:r w:rsidRPr="00D1608B">
        <w:rPr>
          <w:rFonts w:ascii="Times New Roman" w:eastAsia="Times New Roman" w:hAnsi="Times New Roman"/>
        </w:rPr>
        <w:t xml:space="preserve">:00 PM Pacific </w:t>
      </w:r>
      <w:r w:rsidRPr="00D1608B">
        <w:rPr>
          <w:rFonts w:ascii="Times New Roman" w:eastAsia="Times New Roman" w:hAnsi="Times New Roman"/>
        </w:rPr>
        <w:br/>
      </w:r>
      <w:r w:rsidRPr="00D1608B">
        <w:rPr>
          <w:rFonts w:ascii="Times New Roman" w:eastAsia="Times New Roman" w:hAnsi="Times New Roman"/>
          <w:b/>
          <w:bCs/>
        </w:rPr>
        <w:t>Location:</w:t>
      </w:r>
      <w:r w:rsidRPr="00D1608B">
        <w:rPr>
          <w:rFonts w:ascii="Times New Roman" w:eastAsia="Times New Roman" w:hAnsi="Times New Roman"/>
        </w:rPr>
        <w:t xml:space="preserve"> </w:t>
      </w:r>
      <w:r w:rsidRPr="00D1608B">
        <w:rPr>
          <w:rFonts w:ascii="Times New Roman" w:eastAsia="Times New Roman" w:hAnsi="Times New Roman"/>
          <w:b/>
          <w:bCs/>
        </w:rPr>
        <w:t>Virtual via Zoom</w:t>
      </w:r>
      <w:r w:rsidRPr="00D1608B">
        <w:rPr>
          <w:rFonts w:ascii="Times New Roman" w:eastAsia="Times New Roman" w:hAnsi="Times New Roman"/>
        </w:rPr>
        <w:br/>
      </w:r>
      <w:r w:rsidRPr="00D1608B">
        <w:rPr>
          <w:rFonts w:ascii="Times New Roman" w:eastAsia="Times New Roman" w:hAnsi="Times New Roman"/>
          <w:b/>
          <w:bCs/>
        </w:rPr>
        <w:t>Presiding Officer:</w:t>
      </w:r>
      <w:r w:rsidRPr="00D1608B">
        <w:rPr>
          <w:rFonts w:ascii="Times New Roman" w:eastAsia="Times New Roman" w:hAnsi="Times New Roman"/>
        </w:rPr>
        <w:t xml:space="preserve"> </w:t>
      </w:r>
      <w:r w:rsidRPr="00D1608B">
        <w:rPr>
          <w:rFonts w:ascii="Times New Roman" w:eastAsia="Times New Roman" w:hAnsi="Times New Roman"/>
          <w:b/>
          <w:bCs/>
        </w:rPr>
        <w:t>Gary Schmidt, Past International President</w:t>
      </w:r>
    </w:p>
    <w:p w:rsidR="00994B30" w:rsidRPr="00D1608B" w:rsidRDefault="0095682F" w:rsidP="00994B30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pict>
          <v:rect id="_x0000_i1025" style="width:0;height:1.5pt" o:hralign="center" o:hrstd="t" o:hr="t" fillcolor="#a0a0a0" stroked="f"/>
        </w:pic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>1. Call to Order</w:t>
      </w:r>
    </w:p>
    <w:p w:rsidR="00001658" w:rsidRDefault="00994B30" w:rsidP="00994B30">
      <w:p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Presiding Officer calls the meeting to order and welcomes attendees.</w:t>
      </w:r>
    </w:p>
    <w:p w:rsidR="00001658" w:rsidRPr="00001658" w:rsidRDefault="00001658" w:rsidP="00001658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001658">
        <w:rPr>
          <w:rFonts w:ascii="Times New Roman" w:eastAsia="Times New Roman" w:hAnsi="Times New Roman"/>
        </w:rPr>
        <w:t xml:space="preserve">Land Acknowledgement </w:t>
      </w:r>
    </w:p>
    <w:p w:rsidR="00001658" w:rsidRPr="00001658" w:rsidRDefault="00001658" w:rsidP="00001658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001658">
        <w:rPr>
          <w:rFonts w:ascii="Times New Roman" w:eastAsia="Times New Roman" w:hAnsi="Times New Roman"/>
        </w:rPr>
        <w:t>District Mission</w: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>2. Credentials Report</w:t>
      </w:r>
    </w:p>
    <w:p w:rsidR="00994B30" w:rsidRPr="00D1608B" w:rsidRDefault="00994B30" w:rsidP="00994B30">
      <w:p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Presented by the Credentials Chair</w:t>
      </w:r>
    </w:p>
    <w:p w:rsidR="00994B30" w:rsidRPr="00D1608B" w:rsidRDefault="00994B30" w:rsidP="00994B30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Confirmation of quorum</w: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>3. Adoption of the Agenda</w:t>
      </w:r>
    </w:p>
    <w:p w:rsidR="00994B30" w:rsidRPr="00D1608B" w:rsidRDefault="00994B30" w:rsidP="00994B30">
      <w:p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Motion to adopt the agenda as presented</w: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>4. Alignment Report</w:t>
      </w:r>
    </w:p>
    <w:p w:rsidR="00994B30" w:rsidRPr="00D1608B" w:rsidRDefault="00994B30" w:rsidP="00994B30">
      <w:p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 xml:space="preserve">Presentation and motion to approve the realignment of </w:t>
      </w:r>
      <w:r>
        <w:rPr>
          <w:rFonts w:ascii="Times New Roman" w:eastAsia="Times New Roman" w:hAnsi="Times New Roman"/>
        </w:rPr>
        <w:t>divisions, areas and clubs</w: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>5. Elections</w:t>
      </w:r>
    </w:p>
    <w:p w:rsidR="00994B30" w:rsidRPr="00D1608B" w:rsidRDefault="00994B30" w:rsidP="00994B30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District Leadership Committee Report</w:t>
      </w:r>
    </w:p>
    <w:p w:rsidR="00994B30" w:rsidRPr="00D1608B" w:rsidRDefault="00994B30" w:rsidP="00994B30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Conduct elections for the following positions:</w:t>
      </w:r>
    </w:p>
    <w:p w:rsidR="00994B30" w:rsidRPr="00D1608B" w:rsidRDefault="00994B30" w:rsidP="00994B30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District Director</w:t>
      </w:r>
    </w:p>
    <w:p w:rsidR="00994B30" w:rsidRPr="00D1608B" w:rsidRDefault="00994B30" w:rsidP="00994B30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Program Quality Director</w:t>
      </w:r>
    </w:p>
    <w:p w:rsidR="00994B30" w:rsidRPr="00D1608B" w:rsidRDefault="00994B30" w:rsidP="00994B30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Club Growth Director</w:t>
      </w:r>
    </w:p>
    <w:p w:rsidR="00994B30" w:rsidRPr="00D1608B" w:rsidRDefault="00994B30" w:rsidP="00994B30">
      <w:pPr>
        <w:numPr>
          <w:ilvl w:val="1"/>
          <w:numId w:val="5"/>
        </w:num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Division Directors</w: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 xml:space="preserve">6. Transition </w:t>
      </w:r>
      <w:r>
        <w:rPr>
          <w:rFonts w:ascii="Times New Roman" w:eastAsia="Times New Roman" w:hAnsi="Times New Roman"/>
          <w:b/>
          <w:bCs/>
        </w:rPr>
        <w:t xml:space="preserve">Committee </w:t>
      </w:r>
      <w:r w:rsidRPr="00D1608B">
        <w:rPr>
          <w:rFonts w:ascii="Times New Roman" w:eastAsia="Times New Roman" w:hAnsi="Times New Roman"/>
          <w:b/>
          <w:bCs/>
        </w:rPr>
        <w:t>Report</w:t>
      </w:r>
    </w:p>
    <w:p w:rsidR="00994B30" w:rsidRPr="00D1608B" w:rsidRDefault="00994B30" w:rsidP="00994B30">
      <w:pPr>
        <w:spacing w:before="100" w:beforeAutospacing="1" w:after="100" w:afterAutospacing="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Updating the District Councils of the transition to District </w:t>
      </w:r>
      <w:r w:rsidR="008F5A3E">
        <w:rPr>
          <w:rFonts w:ascii="Times New Roman" w:eastAsia="Times New Roman" w:hAnsi="Times New Roman"/>
        </w:rPr>
        <w:t>21</w: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>7. Announcements</w:t>
      </w:r>
    </w:p>
    <w:p w:rsidR="00994B30" w:rsidRPr="00D1608B" w:rsidRDefault="00994B30" w:rsidP="00994B30">
      <w:pPr>
        <w:spacing w:before="100" w:beforeAutospacing="1" w:after="100" w:afterAutospacing="1"/>
        <w:rPr>
          <w:rFonts w:ascii="Times New Roman" w:eastAsia="Times New Roman" w:hAnsi="Times New Roman"/>
        </w:rPr>
      </w:pPr>
      <w:r w:rsidRPr="00D1608B">
        <w:rPr>
          <w:rFonts w:ascii="Times New Roman" w:eastAsia="Times New Roman" w:hAnsi="Times New Roman"/>
        </w:rPr>
        <w:t>Important upcoming events, training, or Toastmasters International updates</w:t>
      </w:r>
    </w:p>
    <w:p w:rsidR="00994B30" w:rsidRPr="00D1608B" w:rsidRDefault="00994B30" w:rsidP="00994B30">
      <w:pPr>
        <w:spacing w:before="100" w:beforeAutospacing="1" w:after="100" w:afterAutospacing="1"/>
        <w:outlineLvl w:val="3"/>
        <w:rPr>
          <w:rFonts w:ascii="Times New Roman" w:eastAsia="Times New Roman" w:hAnsi="Times New Roman"/>
          <w:b/>
          <w:bCs/>
        </w:rPr>
      </w:pPr>
      <w:r w:rsidRPr="00D1608B">
        <w:rPr>
          <w:rFonts w:ascii="Times New Roman" w:eastAsia="Times New Roman" w:hAnsi="Times New Roman"/>
          <w:b/>
          <w:bCs/>
        </w:rPr>
        <w:t>8. Adjournment</w:t>
      </w:r>
    </w:p>
    <w:p w:rsidR="00994B30" w:rsidRDefault="00994B30" w:rsidP="00B47CC0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  <w:bookmarkStart w:id="0" w:name="_GoBack"/>
      <w:bookmarkEnd w:id="0"/>
    </w:p>
    <w:sectPr w:rsidR="00994B30" w:rsidSect="009421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82F" w:rsidRDefault="0095682F">
      <w:r>
        <w:separator/>
      </w:r>
    </w:p>
  </w:endnote>
  <w:endnote w:type="continuationSeparator" w:id="0">
    <w:p w:rsidR="0095682F" w:rsidRDefault="0095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389" w:rsidRPr="00175389" w:rsidRDefault="00AD647F" w:rsidP="00175389">
    <w:pPr>
      <w:pStyle w:val="BasicParagraphA4"/>
      <w:ind w:right="-340" w:hanging="360"/>
      <w:jc w:val="center"/>
      <w:rPr>
        <w:rFonts w:ascii="Arial" w:hAnsi="Arial" w:cs="Myriad Pro"/>
        <w:sz w:val="20"/>
        <w:szCs w:val="20"/>
      </w:rPr>
    </w:pPr>
    <w:r w:rsidRPr="005D45EA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="00175389" w:rsidRPr="005D45EA">
      <w:rPr>
        <w:rFonts w:ascii="Arial" w:hAnsi="Arial" w:cs="Myriad Pro"/>
        <w:color w:val="000000" w:themeColor="text1"/>
        <w:sz w:val="20"/>
        <w:szCs w:val="20"/>
      </w:rPr>
      <w:t xml:space="preserve"> 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</w:t>
    </w:r>
    <w:r w:rsidR="00175389">
      <w:rPr>
        <w:rFonts w:ascii="Arial" w:hAnsi="Arial" w:cs="Gotham Black"/>
        <w:b/>
        <w:bCs/>
        <w:color w:val="003750"/>
        <w:sz w:val="20"/>
        <w:szCs w:val="20"/>
      </w:rPr>
      <w:t>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E6D" w:rsidRPr="00382BF9" w:rsidRDefault="00382BF9" w:rsidP="00382BF9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82F" w:rsidRDefault="0095682F">
      <w:r>
        <w:separator/>
      </w:r>
    </w:p>
  </w:footnote>
  <w:footnote w:type="continuationSeparator" w:id="0">
    <w:p w:rsidR="0095682F" w:rsidRDefault="009568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CF6" w:rsidRDefault="0095682F">
    <w:pPr>
      <w:pStyle w:val="Header"/>
    </w:pPr>
    <w:r>
      <w:rPr>
        <w:noProof/>
      </w:rPr>
      <w:pict w14:anchorId="20FB1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2049" type="#_x0000_t75" alt="/Volumes/GraphicsServer2019/Letterhead/Marketing/643N-LetterheadStationeryNavy/Assets/EditedArt/HeaderNavyA4.pdf" style="position:absolute;margin-left:0;margin-top:0;width:595pt;height:842pt;z-index:-251658240;mso-wrap-edited:f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CF6" w:rsidRDefault="008F0E6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231410F" wp14:editId="6C517C09">
          <wp:simplePos x="0" y="0"/>
          <wp:positionH relativeFrom="column">
            <wp:posOffset>-470535</wp:posOffset>
          </wp:positionH>
          <wp:positionV relativeFrom="paragraph">
            <wp:posOffset>-182768</wp:posOffset>
          </wp:positionV>
          <wp:extent cx="7543800" cy="10670943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Nav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0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A3C2D"/>
    <w:multiLevelType w:val="multilevel"/>
    <w:tmpl w:val="A5A6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30089F"/>
    <w:multiLevelType w:val="hybridMultilevel"/>
    <w:tmpl w:val="CD921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C66293"/>
    <w:multiLevelType w:val="multilevel"/>
    <w:tmpl w:val="EED0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E26189"/>
    <w:multiLevelType w:val="hybridMultilevel"/>
    <w:tmpl w:val="5ACA7BB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>
      <w:start w:val="1"/>
      <w:numFmt w:val="lowerLetter"/>
      <w:lvlText w:val="%2."/>
      <w:lvlJc w:val="left"/>
      <w:pPr>
        <w:ind w:left="1498" w:hanging="360"/>
      </w:pPr>
    </w:lvl>
    <w:lvl w:ilvl="2" w:tplc="0409001B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C4F"/>
    <w:rsid w:val="00001658"/>
    <w:rsid w:val="000974E1"/>
    <w:rsid w:val="000D694C"/>
    <w:rsid w:val="001649C0"/>
    <w:rsid w:val="00175389"/>
    <w:rsid w:val="001F2D08"/>
    <w:rsid w:val="0023536C"/>
    <w:rsid w:val="0028193A"/>
    <w:rsid w:val="00382BF9"/>
    <w:rsid w:val="003A78C1"/>
    <w:rsid w:val="003D596F"/>
    <w:rsid w:val="003F0443"/>
    <w:rsid w:val="0042716E"/>
    <w:rsid w:val="00497F54"/>
    <w:rsid w:val="00531886"/>
    <w:rsid w:val="0054769A"/>
    <w:rsid w:val="00586DCD"/>
    <w:rsid w:val="005C0371"/>
    <w:rsid w:val="005D45EA"/>
    <w:rsid w:val="006A3291"/>
    <w:rsid w:val="006B2526"/>
    <w:rsid w:val="00826F0E"/>
    <w:rsid w:val="00874F3C"/>
    <w:rsid w:val="008F0E6D"/>
    <w:rsid w:val="008F5A3E"/>
    <w:rsid w:val="00902825"/>
    <w:rsid w:val="0094214E"/>
    <w:rsid w:val="0095682F"/>
    <w:rsid w:val="0098632B"/>
    <w:rsid w:val="00994B30"/>
    <w:rsid w:val="009C5C24"/>
    <w:rsid w:val="009C7636"/>
    <w:rsid w:val="00A325B8"/>
    <w:rsid w:val="00A6073C"/>
    <w:rsid w:val="00A7274A"/>
    <w:rsid w:val="00A828E9"/>
    <w:rsid w:val="00AD647F"/>
    <w:rsid w:val="00AF7E61"/>
    <w:rsid w:val="00B0304B"/>
    <w:rsid w:val="00B23864"/>
    <w:rsid w:val="00B47CC0"/>
    <w:rsid w:val="00B8400B"/>
    <w:rsid w:val="00B87D41"/>
    <w:rsid w:val="00BB28E7"/>
    <w:rsid w:val="00BE4198"/>
    <w:rsid w:val="00C23F8A"/>
    <w:rsid w:val="00C75164"/>
    <w:rsid w:val="00C93D99"/>
    <w:rsid w:val="00CC4255"/>
    <w:rsid w:val="00CD1C8B"/>
    <w:rsid w:val="00D13511"/>
    <w:rsid w:val="00D36713"/>
    <w:rsid w:val="00D5557F"/>
    <w:rsid w:val="00D63A6F"/>
    <w:rsid w:val="00D813B6"/>
    <w:rsid w:val="00DA6A83"/>
    <w:rsid w:val="00E860AD"/>
    <w:rsid w:val="00ED4D52"/>
    <w:rsid w:val="00EE4C4F"/>
    <w:rsid w:val="00F2580D"/>
    <w:rsid w:val="00FB7CF6"/>
    <w:rsid w:val="00FD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  <w15:chartTrackingRefBased/>
  <w15:docId w15:val="{7ADD9D87-FAA2-4F9A-A5A6-BE089F065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7CC0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\AppData\Local\Temp\6b0624f1-2b9d-4f0e-a240-ef318357c326_district-meeting-minutes.zip.326\toastmasters-411N-district-meeting-minutes-template-navy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0D08A8-90BB-4F9C-AD10-238FB16AF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toastmasters-411N-district-meeting-minutes-template-navy-A4</Template>
  <TotalTime>5833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943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 Morrison</cp:lastModifiedBy>
  <cp:revision>4</cp:revision>
  <cp:lastPrinted>2019-10-11T20:23:00Z</cp:lastPrinted>
  <dcterms:created xsi:type="dcterms:W3CDTF">2025-04-18T15:06:00Z</dcterms:created>
  <dcterms:modified xsi:type="dcterms:W3CDTF">2025-05-01T15:20:00Z</dcterms:modified>
</cp:coreProperties>
</file>